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71" w:rsidRDefault="00390671" w:rsidP="00390671">
      <w:pPr>
        <w:jc w:val="center"/>
        <w:rPr>
          <w:b/>
          <w:sz w:val="24"/>
          <w:szCs w:val="24"/>
        </w:rPr>
      </w:pPr>
    </w:p>
    <w:p w:rsidR="009E50D8" w:rsidRPr="008A4949" w:rsidRDefault="009E50D8" w:rsidP="009E50D8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>
        <w:rPr>
          <w:b/>
        </w:rPr>
        <w:t xml:space="preserve"> </w:t>
      </w:r>
      <w:r w:rsidRPr="008A4949">
        <w:rPr>
          <w:rFonts w:ascii="Times New Roman" w:hAnsi="Times New Roman" w:cs="Times New Roman"/>
          <w:b/>
          <w:color w:val="auto"/>
        </w:rPr>
        <w:t>Ministero del lavoro e delle politiche sociali</w:t>
      </w:r>
    </w:p>
    <w:p w:rsidR="009E50D8" w:rsidRDefault="009E50D8" w:rsidP="009E50D8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 w:rsidRPr="008A4949">
        <w:rPr>
          <w:rFonts w:ascii="Times New Roman" w:hAnsi="Times New Roman" w:cs="Times New Roman"/>
          <w:b/>
          <w:color w:val="auto"/>
        </w:rPr>
        <w:t xml:space="preserve">Direzione Generale del terzo settore </w:t>
      </w:r>
    </w:p>
    <w:p w:rsidR="009E50D8" w:rsidRDefault="009E50D8" w:rsidP="009E50D8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 w:rsidRPr="008A4949">
        <w:rPr>
          <w:rFonts w:ascii="Times New Roman" w:hAnsi="Times New Roman" w:cs="Times New Roman"/>
          <w:b/>
          <w:color w:val="auto"/>
        </w:rPr>
        <w:t>e della responsabilità</w:t>
      </w:r>
    </w:p>
    <w:p w:rsidR="009E50D8" w:rsidRPr="008A4949" w:rsidRDefault="009E50D8" w:rsidP="009E50D8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 w:rsidRPr="008A4949">
        <w:rPr>
          <w:rFonts w:ascii="Times New Roman" w:hAnsi="Times New Roman" w:cs="Times New Roman"/>
          <w:b/>
          <w:color w:val="auto"/>
        </w:rPr>
        <w:t xml:space="preserve"> sociale delle imprese </w:t>
      </w:r>
      <w:r>
        <w:rPr>
          <w:rFonts w:ascii="Times New Roman" w:hAnsi="Times New Roman" w:cs="Times New Roman"/>
          <w:b/>
          <w:color w:val="auto"/>
        </w:rPr>
        <w:t xml:space="preserve">– </w:t>
      </w:r>
      <w:r w:rsidRPr="008A4949">
        <w:rPr>
          <w:rFonts w:ascii="Times New Roman" w:hAnsi="Times New Roman" w:cs="Times New Roman"/>
          <w:b/>
          <w:color w:val="auto"/>
        </w:rPr>
        <w:t>Div. II</w:t>
      </w:r>
    </w:p>
    <w:p w:rsidR="009E50D8" w:rsidRPr="008A4949" w:rsidRDefault="009E50D8" w:rsidP="009E50D8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 w:rsidRPr="008A4949">
        <w:rPr>
          <w:rFonts w:ascii="Times New Roman" w:hAnsi="Times New Roman" w:cs="Times New Roman"/>
          <w:b/>
          <w:color w:val="auto"/>
        </w:rPr>
        <w:t xml:space="preserve">Via </w:t>
      </w:r>
      <w:proofErr w:type="spellStart"/>
      <w:r w:rsidRPr="008A4949">
        <w:rPr>
          <w:rFonts w:ascii="Times New Roman" w:hAnsi="Times New Roman" w:cs="Times New Roman"/>
          <w:b/>
          <w:color w:val="auto"/>
        </w:rPr>
        <w:t>Fornovo</w:t>
      </w:r>
      <w:proofErr w:type="spellEnd"/>
      <w:r w:rsidRPr="008A4949">
        <w:rPr>
          <w:rFonts w:ascii="Times New Roman" w:hAnsi="Times New Roman" w:cs="Times New Roman"/>
          <w:b/>
          <w:color w:val="auto"/>
        </w:rPr>
        <w:t>, 8 – 00192 ROMA</w:t>
      </w:r>
    </w:p>
    <w:p w:rsidR="001C645D" w:rsidRDefault="001C645D" w:rsidP="009E50D8">
      <w:pPr>
        <w:jc w:val="right"/>
        <w:rPr>
          <w:sz w:val="24"/>
          <w:szCs w:val="24"/>
        </w:rPr>
      </w:pPr>
    </w:p>
    <w:p w:rsidR="00880FDE" w:rsidRDefault="00880FDE" w:rsidP="009E50D8">
      <w:pPr>
        <w:jc w:val="right"/>
        <w:rPr>
          <w:sz w:val="24"/>
          <w:szCs w:val="24"/>
        </w:rPr>
      </w:pPr>
    </w:p>
    <w:p w:rsidR="00880FDE" w:rsidRDefault="00880FDE" w:rsidP="009E50D8">
      <w:pPr>
        <w:jc w:val="right"/>
        <w:rPr>
          <w:sz w:val="24"/>
          <w:szCs w:val="24"/>
        </w:rPr>
      </w:pPr>
    </w:p>
    <w:p w:rsidR="00880FDE" w:rsidRDefault="00880FDE" w:rsidP="00880FDE">
      <w:pPr>
        <w:jc w:val="both"/>
        <w:rPr>
          <w:sz w:val="24"/>
          <w:szCs w:val="24"/>
        </w:rPr>
      </w:pPr>
    </w:p>
    <w:p w:rsidR="00880FDE" w:rsidRDefault="00880FDE" w:rsidP="00880FDE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 ..............................................., in qualità di rappresentante legale dell’ente/associazione</w:t>
      </w:r>
    </w:p>
    <w:p w:rsidR="00BE0068" w:rsidRDefault="00880FDE" w:rsidP="00880F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................................................................, </w:t>
      </w:r>
      <w:proofErr w:type="spellStart"/>
      <w:r>
        <w:rPr>
          <w:sz w:val="24"/>
          <w:szCs w:val="24"/>
        </w:rPr>
        <w:t>C.F</w:t>
      </w:r>
      <w:proofErr w:type="spellEnd"/>
      <w:r>
        <w:rPr>
          <w:sz w:val="24"/>
          <w:szCs w:val="24"/>
        </w:rPr>
        <w:t xml:space="preserve">................................................... con sede a ................................................. in via .........................................................., destinataria del contributo di cui alle leggi 476/1987 e 438/1998 per l’annualità 2015, trasmette ai sensi dell’art. 3 comma 1 della legge n. 438/1998   la documentazione richiesta </w:t>
      </w:r>
      <w:r w:rsidR="001A7ACF">
        <w:rPr>
          <w:sz w:val="24"/>
          <w:szCs w:val="24"/>
        </w:rPr>
        <w:t xml:space="preserve">come </w:t>
      </w:r>
      <w:r w:rsidR="009648B0">
        <w:rPr>
          <w:sz w:val="24"/>
          <w:szCs w:val="24"/>
        </w:rPr>
        <w:t>istruzioni</w:t>
      </w:r>
      <w:r w:rsidR="001A7ACF">
        <w:rPr>
          <w:sz w:val="24"/>
          <w:szCs w:val="24"/>
        </w:rPr>
        <w:t xml:space="preserve"> </w:t>
      </w:r>
      <w:r w:rsidR="009648B0">
        <w:rPr>
          <w:sz w:val="24"/>
          <w:szCs w:val="24"/>
        </w:rPr>
        <w:t>pubblicate</w:t>
      </w:r>
      <w:r>
        <w:rPr>
          <w:sz w:val="24"/>
          <w:szCs w:val="24"/>
        </w:rPr>
        <w:t xml:space="preserve"> sul sito internet istituzionale del Ministero del lavoro e delle politiche sociali, ovvero:</w:t>
      </w:r>
    </w:p>
    <w:p w:rsidR="00A52A09" w:rsidRDefault="00880FDE" w:rsidP="00880FDE">
      <w:pPr>
        <w:pStyle w:val="Paragrafoelenco"/>
        <w:numPr>
          <w:ilvl w:val="0"/>
          <w:numId w:val="12"/>
        </w:numPr>
        <w:jc w:val="both"/>
        <w:rPr>
          <w:sz w:val="24"/>
          <w:szCs w:val="24"/>
        </w:rPr>
      </w:pPr>
      <w:r w:rsidRPr="00A52A09">
        <w:rPr>
          <w:sz w:val="24"/>
          <w:szCs w:val="24"/>
        </w:rPr>
        <w:t xml:space="preserve">una relazione </w:t>
      </w:r>
      <w:r w:rsidR="00BE0068" w:rsidRPr="00A52A09">
        <w:rPr>
          <w:sz w:val="24"/>
          <w:szCs w:val="24"/>
        </w:rPr>
        <w:t>illustrativa delle attività svolte nel 2015 (in formato word) per il concreto perseguimento delle finalità istituzionali dell’ente/associazione..................;</w:t>
      </w:r>
    </w:p>
    <w:p w:rsidR="00A52A09" w:rsidRDefault="00BE0068" w:rsidP="00880FDE">
      <w:pPr>
        <w:pStyle w:val="Paragrafoelenco"/>
        <w:numPr>
          <w:ilvl w:val="0"/>
          <w:numId w:val="12"/>
        </w:numPr>
        <w:jc w:val="both"/>
        <w:rPr>
          <w:sz w:val="24"/>
          <w:szCs w:val="24"/>
        </w:rPr>
      </w:pPr>
      <w:r w:rsidRPr="00A52A09">
        <w:rPr>
          <w:sz w:val="24"/>
          <w:szCs w:val="24"/>
        </w:rPr>
        <w:t xml:space="preserve">copia dei bilanci preventivo e consuntivo dell’ente/associazione .......................... relativi all’annualità 2015 </w:t>
      </w:r>
      <w:r w:rsidR="00A52A09" w:rsidRPr="00A52A09">
        <w:rPr>
          <w:sz w:val="24"/>
          <w:szCs w:val="24"/>
        </w:rPr>
        <w:t xml:space="preserve"> e del bilancio consuntivo relativo all’annualità 2014, </w:t>
      </w:r>
      <w:r w:rsidRPr="00A52A09">
        <w:rPr>
          <w:sz w:val="24"/>
          <w:szCs w:val="24"/>
        </w:rPr>
        <w:t xml:space="preserve">completi di nota integrativa e/o di relazione di missione, corredati da copia delle delibere degli organi statutari (compresi i verbali del collegio sindacale ove previsto); </w:t>
      </w:r>
    </w:p>
    <w:p w:rsidR="00DA4C79" w:rsidRDefault="00DA4C79" w:rsidP="00880FDE">
      <w:pPr>
        <w:pStyle w:val="Paragrafoelenco"/>
        <w:numPr>
          <w:ilvl w:val="0"/>
          <w:numId w:val="12"/>
        </w:numPr>
        <w:jc w:val="both"/>
        <w:rPr>
          <w:sz w:val="24"/>
          <w:szCs w:val="24"/>
        </w:rPr>
      </w:pPr>
      <w:r w:rsidRPr="00A52A09">
        <w:rPr>
          <w:sz w:val="24"/>
          <w:szCs w:val="24"/>
        </w:rPr>
        <w:t>nota esplicativa relativa ai contributi statali concessi per l’annualità 2015 e di quelli erogati nel corso dell’anno anche se r</w:t>
      </w:r>
      <w:r w:rsidR="00A52A09" w:rsidRPr="00A52A09">
        <w:rPr>
          <w:sz w:val="24"/>
          <w:szCs w:val="24"/>
        </w:rPr>
        <w:t>iferiti ad annualità precedenti nonché</w:t>
      </w:r>
      <w:r w:rsidRPr="00A52A09">
        <w:rPr>
          <w:sz w:val="24"/>
          <w:szCs w:val="24"/>
        </w:rPr>
        <w:t xml:space="preserve"> all’ammontare delle spese sostenute </w:t>
      </w:r>
      <w:r w:rsidR="00A52A09" w:rsidRPr="00A52A09">
        <w:rPr>
          <w:sz w:val="24"/>
          <w:szCs w:val="24"/>
        </w:rPr>
        <w:t>per personale, acquisto di beni e servizi e altre voci residuali.</w:t>
      </w:r>
    </w:p>
    <w:p w:rsidR="00BB11D8" w:rsidRDefault="00BB11D8" w:rsidP="00BB11D8">
      <w:pPr>
        <w:pStyle w:val="Paragrafoelenco"/>
        <w:jc w:val="both"/>
        <w:rPr>
          <w:sz w:val="24"/>
          <w:szCs w:val="24"/>
        </w:rPr>
      </w:pPr>
    </w:p>
    <w:p w:rsidR="00BB11D8" w:rsidRPr="00A52A09" w:rsidRDefault="00BB11D8" w:rsidP="00BB11D8">
      <w:pPr>
        <w:jc w:val="both"/>
        <w:rPr>
          <w:sz w:val="24"/>
          <w:szCs w:val="24"/>
        </w:rPr>
      </w:pPr>
    </w:p>
    <w:p w:rsidR="00D66F9C" w:rsidRDefault="00BB11D8" w:rsidP="00880F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</w:t>
      </w:r>
      <w:r w:rsidR="00292DCC">
        <w:rPr>
          <w:sz w:val="24"/>
          <w:szCs w:val="24"/>
        </w:rPr>
        <w:t>inoltre</w:t>
      </w:r>
    </w:p>
    <w:p w:rsidR="00D66F9C" w:rsidRDefault="00D66F9C" w:rsidP="00880FDE">
      <w:pPr>
        <w:jc w:val="both"/>
        <w:rPr>
          <w:b/>
          <w:sz w:val="24"/>
          <w:szCs w:val="24"/>
        </w:rPr>
      </w:pPr>
    </w:p>
    <w:p w:rsidR="00D66F9C" w:rsidRDefault="00194E99" w:rsidP="00292DCC">
      <w:pPr>
        <w:ind w:left="3540" w:firstLine="708"/>
        <w:jc w:val="both"/>
        <w:rPr>
          <w:sz w:val="24"/>
          <w:szCs w:val="24"/>
        </w:rPr>
      </w:pPr>
      <w:r w:rsidRPr="00194E99">
        <w:rPr>
          <w:b/>
          <w:sz w:val="24"/>
          <w:szCs w:val="24"/>
        </w:rPr>
        <w:t>ATTESTA</w:t>
      </w:r>
      <w:r w:rsidR="00BB11D8">
        <w:rPr>
          <w:sz w:val="24"/>
          <w:szCs w:val="24"/>
        </w:rPr>
        <w:t xml:space="preserve">, </w:t>
      </w:r>
    </w:p>
    <w:p w:rsidR="00D66F9C" w:rsidRDefault="00D66F9C" w:rsidP="00880FDE">
      <w:pPr>
        <w:jc w:val="both"/>
        <w:rPr>
          <w:sz w:val="24"/>
          <w:szCs w:val="24"/>
        </w:rPr>
      </w:pPr>
    </w:p>
    <w:p w:rsidR="00880FDE" w:rsidRPr="00194E99" w:rsidRDefault="00BB11D8" w:rsidP="00880FD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sotto la propria responsabilità</w:t>
      </w:r>
      <w:r w:rsidR="00751AF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51AF1">
        <w:rPr>
          <w:sz w:val="24"/>
          <w:szCs w:val="24"/>
        </w:rPr>
        <w:t xml:space="preserve">essendo a conoscenza della responsabilità penale prevista in caso di dichiarazioni mendaci </w:t>
      </w:r>
      <w:r>
        <w:rPr>
          <w:sz w:val="24"/>
          <w:szCs w:val="24"/>
        </w:rPr>
        <w:t xml:space="preserve">ai sensi del </w:t>
      </w:r>
      <w:proofErr w:type="spellStart"/>
      <w:r>
        <w:rPr>
          <w:sz w:val="24"/>
          <w:szCs w:val="24"/>
        </w:rPr>
        <w:t>d.P.R.</w:t>
      </w:r>
      <w:proofErr w:type="spellEnd"/>
      <w:r>
        <w:rPr>
          <w:sz w:val="24"/>
          <w:szCs w:val="24"/>
        </w:rPr>
        <w:t xml:space="preserve"> n. 445/2000, </w:t>
      </w:r>
      <w:r w:rsidR="00751AF1" w:rsidRPr="00194E99">
        <w:rPr>
          <w:b/>
          <w:sz w:val="24"/>
          <w:szCs w:val="24"/>
        </w:rPr>
        <w:t>la veridicità delle informazioni fornite, la regolarità dei bilanci e l’autenticità dei verbali e degli atti degli organismi statutari trasmessi in allegato</w:t>
      </w:r>
      <w:r w:rsidR="00194E99" w:rsidRPr="00194E99">
        <w:rPr>
          <w:b/>
          <w:sz w:val="24"/>
          <w:szCs w:val="24"/>
        </w:rPr>
        <w:t xml:space="preserve">. </w:t>
      </w:r>
    </w:p>
    <w:p w:rsidR="00880FDE" w:rsidRDefault="00880FDE" w:rsidP="00880FDE">
      <w:pPr>
        <w:jc w:val="both"/>
        <w:rPr>
          <w:sz w:val="24"/>
          <w:szCs w:val="24"/>
        </w:rPr>
      </w:pPr>
    </w:p>
    <w:p w:rsidR="00194E99" w:rsidRDefault="00194E99" w:rsidP="00880FDE">
      <w:pPr>
        <w:jc w:val="both"/>
        <w:rPr>
          <w:sz w:val="24"/>
          <w:szCs w:val="24"/>
        </w:rPr>
      </w:pPr>
      <w:r>
        <w:rPr>
          <w:sz w:val="24"/>
          <w:szCs w:val="24"/>
        </w:rPr>
        <w:t>Allega una copia del proprio documento di identità in corso di validità.</w:t>
      </w:r>
    </w:p>
    <w:p w:rsidR="00194E99" w:rsidRDefault="00194E99" w:rsidP="00880FDE">
      <w:pPr>
        <w:jc w:val="both"/>
        <w:rPr>
          <w:sz w:val="24"/>
          <w:szCs w:val="24"/>
        </w:rPr>
      </w:pPr>
    </w:p>
    <w:p w:rsidR="00194E99" w:rsidRDefault="00194E99" w:rsidP="00880FDE">
      <w:pPr>
        <w:jc w:val="both"/>
        <w:rPr>
          <w:sz w:val="24"/>
          <w:szCs w:val="24"/>
        </w:rPr>
      </w:pPr>
    </w:p>
    <w:p w:rsidR="00194E99" w:rsidRDefault="00194E99" w:rsidP="00880FDE">
      <w:pPr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D66F9C">
        <w:rPr>
          <w:sz w:val="24"/>
          <w:szCs w:val="24"/>
        </w:rPr>
        <w:tab/>
      </w:r>
      <w:r w:rsidR="00D66F9C">
        <w:rPr>
          <w:sz w:val="24"/>
          <w:szCs w:val="24"/>
        </w:rPr>
        <w:tab/>
      </w:r>
      <w:r w:rsidR="00D66F9C">
        <w:rPr>
          <w:sz w:val="24"/>
          <w:szCs w:val="24"/>
        </w:rPr>
        <w:tab/>
      </w:r>
      <w:r w:rsidR="00D66F9C">
        <w:rPr>
          <w:sz w:val="24"/>
          <w:szCs w:val="24"/>
        </w:rPr>
        <w:tab/>
      </w:r>
      <w:r w:rsidR="00D66F9C">
        <w:rPr>
          <w:sz w:val="24"/>
          <w:szCs w:val="24"/>
        </w:rPr>
        <w:tab/>
      </w:r>
      <w:r w:rsidR="00D66F9C">
        <w:rPr>
          <w:sz w:val="24"/>
          <w:szCs w:val="24"/>
        </w:rPr>
        <w:tab/>
      </w:r>
      <w:r w:rsidR="00D66F9C">
        <w:rPr>
          <w:sz w:val="24"/>
          <w:szCs w:val="24"/>
        </w:rPr>
        <w:tab/>
      </w:r>
      <w:r w:rsidR="00D66F9C">
        <w:rPr>
          <w:sz w:val="24"/>
          <w:szCs w:val="24"/>
        </w:rPr>
        <w:tab/>
      </w:r>
      <w:r w:rsidR="00D66F9C">
        <w:rPr>
          <w:sz w:val="24"/>
          <w:szCs w:val="24"/>
        </w:rPr>
        <w:tab/>
        <w:t>Firma</w:t>
      </w:r>
    </w:p>
    <w:sectPr w:rsidR="00194E99" w:rsidSect="009E50D8">
      <w:headerReference w:type="default" r:id="rId8"/>
      <w:footerReference w:type="default" r:id="rId9"/>
      <w:pgSz w:w="11906" w:h="16838"/>
      <w:pgMar w:top="1134" w:right="568" w:bottom="1418" w:left="986" w:header="283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E99" w:rsidRDefault="00194E99">
      <w:r>
        <w:separator/>
      </w:r>
    </w:p>
  </w:endnote>
  <w:endnote w:type="continuationSeparator" w:id="0">
    <w:p w:rsidR="00194E99" w:rsidRDefault="00194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57 BT">
    <w:altName w:val="Arabic Typesetting"/>
    <w:charset w:val="00"/>
    <w:family w:val="script"/>
    <w:pitch w:val="variable"/>
    <w:sig w:usb0="00000001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E99" w:rsidRPr="00376602" w:rsidRDefault="00194E99" w:rsidP="00376602">
    <w:pPr>
      <w:pStyle w:val="Pidipagina"/>
      <w:rPr>
        <w:szCs w:val="18"/>
      </w:rPr>
    </w:pPr>
    <w:r w:rsidRPr="00376602">
      <w:rPr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E99" w:rsidRDefault="00194E99">
      <w:r>
        <w:separator/>
      </w:r>
    </w:p>
  </w:footnote>
  <w:footnote w:type="continuationSeparator" w:id="0">
    <w:p w:rsidR="00194E99" w:rsidRDefault="00194E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E99" w:rsidRPr="00390671" w:rsidRDefault="00194E99" w:rsidP="00CB0FCD">
    <w:pPr>
      <w:jc w:val="right"/>
      <w:rPr>
        <w:b/>
        <w:i/>
        <w:sz w:val="24"/>
        <w:szCs w:val="24"/>
        <w:u w:val="single"/>
      </w:rPr>
    </w:pPr>
    <w:r>
      <w:rPr>
        <w:b/>
        <w:i/>
        <w:sz w:val="24"/>
        <w:szCs w:val="24"/>
        <w:u w:val="single"/>
      </w:rPr>
      <w:t>Allegato 3</w:t>
    </w:r>
  </w:p>
  <w:p w:rsidR="00194E99" w:rsidRDefault="00194E9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CCC"/>
    <w:multiLevelType w:val="hybridMultilevel"/>
    <w:tmpl w:val="9F7277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10BD0"/>
    <w:multiLevelType w:val="hybridMultilevel"/>
    <w:tmpl w:val="BDE69324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>
    <w:nsid w:val="0CC16ED3"/>
    <w:multiLevelType w:val="hybridMultilevel"/>
    <w:tmpl w:val="4476E4F8"/>
    <w:lvl w:ilvl="0" w:tplc="2218744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D4F"/>
    <w:multiLevelType w:val="hybridMultilevel"/>
    <w:tmpl w:val="72267C70"/>
    <w:lvl w:ilvl="0" w:tplc="04100015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0C91CBA"/>
    <w:multiLevelType w:val="hybridMultilevel"/>
    <w:tmpl w:val="29AC2BFE"/>
    <w:lvl w:ilvl="0" w:tplc="477EFE7E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>
    <w:nsid w:val="482864EB"/>
    <w:multiLevelType w:val="hybridMultilevel"/>
    <w:tmpl w:val="96FE07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C2AAF"/>
    <w:multiLevelType w:val="hybridMultilevel"/>
    <w:tmpl w:val="1CCE4F28"/>
    <w:lvl w:ilvl="0" w:tplc="35508C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21C3099"/>
    <w:multiLevelType w:val="hybridMultilevel"/>
    <w:tmpl w:val="38B049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065C3"/>
    <w:multiLevelType w:val="hybridMultilevel"/>
    <w:tmpl w:val="E2D0C5C6"/>
    <w:lvl w:ilvl="0" w:tplc="CCC88F7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88927F6"/>
    <w:multiLevelType w:val="hybridMultilevel"/>
    <w:tmpl w:val="FDA4485A"/>
    <w:lvl w:ilvl="0" w:tplc="1902AA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470B88"/>
    <w:multiLevelType w:val="hybridMultilevel"/>
    <w:tmpl w:val="80B2CCAC"/>
    <w:lvl w:ilvl="0" w:tplc="90DE09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C13321"/>
    <w:multiLevelType w:val="hybridMultilevel"/>
    <w:tmpl w:val="B33A5B2E"/>
    <w:lvl w:ilvl="0" w:tplc="4A309B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BC7B6D"/>
    <w:multiLevelType w:val="hybridMultilevel"/>
    <w:tmpl w:val="E5D49FE4"/>
    <w:lvl w:ilvl="0" w:tplc="9BA8E8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12"/>
  </w:num>
  <w:num w:numId="6">
    <w:abstractNumId w:val="5"/>
  </w:num>
  <w:num w:numId="7">
    <w:abstractNumId w:val="11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stylePaneFormatFilter w:val="3F01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A302F2"/>
    <w:rsid w:val="00003DBA"/>
    <w:rsid w:val="00032185"/>
    <w:rsid w:val="000346EB"/>
    <w:rsid w:val="00044758"/>
    <w:rsid w:val="00045A43"/>
    <w:rsid w:val="00045E92"/>
    <w:rsid w:val="00065613"/>
    <w:rsid w:val="00066182"/>
    <w:rsid w:val="00066B14"/>
    <w:rsid w:val="000730CA"/>
    <w:rsid w:val="00093FFA"/>
    <w:rsid w:val="000A7E75"/>
    <w:rsid w:val="000C3195"/>
    <w:rsid w:val="000D2439"/>
    <w:rsid w:val="000E05A2"/>
    <w:rsid w:val="00100D53"/>
    <w:rsid w:val="00127948"/>
    <w:rsid w:val="00141161"/>
    <w:rsid w:val="00164226"/>
    <w:rsid w:val="00175D6E"/>
    <w:rsid w:val="00181B2F"/>
    <w:rsid w:val="001926FA"/>
    <w:rsid w:val="00193634"/>
    <w:rsid w:val="00194E99"/>
    <w:rsid w:val="001A26E1"/>
    <w:rsid w:val="001A2C41"/>
    <w:rsid w:val="001A7ACF"/>
    <w:rsid w:val="001C645D"/>
    <w:rsid w:val="001E157B"/>
    <w:rsid w:val="001E7F97"/>
    <w:rsid w:val="001F6A12"/>
    <w:rsid w:val="00211D4B"/>
    <w:rsid w:val="00213480"/>
    <w:rsid w:val="0021420C"/>
    <w:rsid w:val="00235866"/>
    <w:rsid w:val="002627BC"/>
    <w:rsid w:val="00270348"/>
    <w:rsid w:val="002740E8"/>
    <w:rsid w:val="00277335"/>
    <w:rsid w:val="00281978"/>
    <w:rsid w:val="00292DCC"/>
    <w:rsid w:val="002A3BCC"/>
    <w:rsid w:val="002B3437"/>
    <w:rsid w:val="002B64DF"/>
    <w:rsid w:val="003157CA"/>
    <w:rsid w:val="00330D11"/>
    <w:rsid w:val="00343553"/>
    <w:rsid w:val="0037001A"/>
    <w:rsid w:val="00376602"/>
    <w:rsid w:val="00381F5F"/>
    <w:rsid w:val="00385B32"/>
    <w:rsid w:val="00390671"/>
    <w:rsid w:val="003927B8"/>
    <w:rsid w:val="00394309"/>
    <w:rsid w:val="00395021"/>
    <w:rsid w:val="003A280A"/>
    <w:rsid w:val="003D1811"/>
    <w:rsid w:val="003D1E66"/>
    <w:rsid w:val="003D39BA"/>
    <w:rsid w:val="0041237A"/>
    <w:rsid w:val="004173B9"/>
    <w:rsid w:val="00430E2E"/>
    <w:rsid w:val="00461891"/>
    <w:rsid w:val="0046338F"/>
    <w:rsid w:val="00464058"/>
    <w:rsid w:val="00466AA5"/>
    <w:rsid w:val="00466C3B"/>
    <w:rsid w:val="00475254"/>
    <w:rsid w:val="00481832"/>
    <w:rsid w:val="0048220A"/>
    <w:rsid w:val="004B07DC"/>
    <w:rsid w:val="004B6D8A"/>
    <w:rsid w:val="004C0B05"/>
    <w:rsid w:val="00501248"/>
    <w:rsid w:val="00507497"/>
    <w:rsid w:val="00515DBA"/>
    <w:rsid w:val="00553EF2"/>
    <w:rsid w:val="00590062"/>
    <w:rsid w:val="005935FF"/>
    <w:rsid w:val="005D0EFD"/>
    <w:rsid w:val="005D21AB"/>
    <w:rsid w:val="005D39DB"/>
    <w:rsid w:val="005E7749"/>
    <w:rsid w:val="00607AD4"/>
    <w:rsid w:val="0061136C"/>
    <w:rsid w:val="0061196F"/>
    <w:rsid w:val="00635D7C"/>
    <w:rsid w:val="006412FB"/>
    <w:rsid w:val="00645AFD"/>
    <w:rsid w:val="00645E36"/>
    <w:rsid w:val="0065423D"/>
    <w:rsid w:val="00686965"/>
    <w:rsid w:val="00693A5B"/>
    <w:rsid w:val="00694E3E"/>
    <w:rsid w:val="006A377D"/>
    <w:rsid w:val="006A4849"/>
    <w:rsid w:val="006B49CA"/>
    <w:rsid w:val="006C7E4E"/>
    <w:rsid w:val="006E301C"/>
    <w:rsid w:val="006E3B86"/>
    <w:rsid w:val="006E7246"/>
    <w:rsid w:val="00700670"/>
    <w:rsid w:val="00727B96"/>
    <w:rsid w:val="00742A2F"/>
    <w:rsid w:val="0074726D"/>
    <w:rsid w:val="00751AF1"/>
    <w:rsid w:val="0075326B"/>
    <w:rsid w:val="0075445E"/>
    <w:rsid w:val="00763083"/>
    <w:rsid w:val="00771CF9"/>
    <w:rsid w:val="007A09B8"/>
    <w:rsid w:val="007B7238"/>
    <w:rsid w:val="007E5CFD"/>
    <w:rsid w:val="007F1FDC"/>
    <w:rsid w:val="008201E5"/>
    <w:rsid w:val="00822605"/>
    <w:rsid w:val="0084014E"/>
    <w:rsid w:val="0084156C"/>
    <w:rsid w:val="00843F71"/>
    <w:rsid w:val="0087225D"/>
    <w:rsid w:val="00880FDE"/>
    <w:rsid w:val="00885043"/>
    <w:rsid w:val="0089402D"/>
    <w:rsid w:val="008B1491"/>
    <w:rsid w:val="008C0518"/>
    <w:rsid w:val="008F5958"/>
    <w:rsid w:val="00903C4E"/>
    <w:rsid w:val="0090455B"/>
    <w:rsid w:val="00906AC2"/>
    <w:rsid w:val="00922157"/>
    <w:rsid w:val="009368EB"/>
    <w:rsid w:val="0094297C"/>
    <w:rsid w:val="0095284C"/>
    <w:rsid w:val="009648B0"/>
    <w:rsid w:val="009A4B0B"/>
    <w:rsid w:val="009B5C15"/>
    <w:rsid w:val="009B64FF"/>
    <w:rsid w:val="009B71CD"/>
    <w:rsid w:val="009C37E0"/>
    <w:rsid w:val="009E50D8"/>
    <w:rsid w:val="009F57DA"/>
    <w:rsid w:val="009F6B19"/>
    <w:rsid w:val="00A17E3E"/>
    <w:rsid w:val="00A302F2"/>
    <w:rsid w:val="00A342B0"/>
    <w:rsid w:val="00A52A09"/>
    <w:rsid w:val="00A723E4"/>
    <w:rsid w:val="00A77EAC"/>
    <w:rsid w:val="00A83CB3"/>
    <w:rsid w:val="00AB0D07"/>
    <w:rsid w:val="00AC17DA"/>
    <w:rsid w:val="00AD5480"/>
    <w:rsid w:val="00AE5192"/>
    <w:rsid w:val="00AE5444"/>
    <w:rsid w:val="00AF498F"/>
    <w:rsid w:val="00B03127"/>
    <w:rsid w:val="00B03473"/>
    <w:rsid w:val="00B20FF1"/>
    <w:rsid w:val="00B32DAF"/>
    <w:rsid w:val="00B762F0"/>
    <w:rsid w:val="00B86317"/>
    <w:rsid w:val="00B8793B"/>
    <w:rsid w:val="00B9048D"/>
    <w:rsid w:val="00BA150D"/>
    <w:rsid w:val="00BB11D8"/>
    <w:rsid w:val="00BC70B6"/>
    <w:rsid w:val="00BD4FAE"/>
    <w:rsid w:val="00BE0068"/>
    <w:rsid w:val="00BE6CA6"/>
    <w:rsid w:val="00BF2CC3"/>
    <w:rsid w:val="00C02716"/>
    <w:rsid w:val="00C2720A"/>
    <w:rsid w:val="00C34A30"/>
    <w:rsid w:val="00C36FEF"/>
    <w:rsid w:val="00C51304"/>
    <w:rsid w:val="00C545C4"/>
    <w:rsid w:val="00C55622"/>
    <w:rsid w:val="00C840F3"/>
    <w:rsid w:val="00C86AE8"/>
    <w:rsid w:val="00C956EF"/>
    <w:rsid w:val="00C97A5D"/>
    <w:rsid w:val="00CA3ABF"/>
    <w:rsid w:val="00CB0BBD"/>
    <w:rsid w:val="00CB0FCD"/>
    <w:rsid w:val="00CB2455"/>
    <w:rsid w:val="00CB791E"/>
    <w:rsid w:val="00CC333D"/>
    <w:rsid w:val="00CE317A"/>
    <w:rsid w:val="00CE4230"/>
    <w:rsid w:val="00D02CB1"/>
    <w:rsid w:val="00D12AED"/>
    <w:rsid w:val="00D17FE0"/>
    <w:rsid w:val="00D22A58"/>
    <w:rsid w:val="00D232AA"/>
    <w:rsid w:val="00D33A25"/>
    <w:rsid w:val="00D362E9"/>
    <w:rsid w:val="00D365F3"/>
    <w:rsid w:val="00D40B45"/>
    <w:rsid w:val="00D57B06"/>
    <w:rsid w:val="00D66F9C"/>
    <w:rsid w:val="00D6765A"/>
    <w:rsid w:val="00D75755"/>
    <w:rsid w:val="00DA4C79"/>
    <w:rsid w:val="00DA7851"/>
    <w:rsid w:val="00DC6F7A"/>
    <w:rsid w:val="00DD4392"/>
    <w:rsid w:val="00DE2E13"/>
    <w:rsid w:val="00DF6140"/>
    <w:rsid w:val="00E1481F"/>
    <w:rsid w:val="00E16ED9"/>
    <w:rsid w:val="00E24D55"/>
    <w:rsid w:val="00E349FC"/>
    <w:rsid w:val="00E3610B"/>
    <w:rsid w:val="00E44594"/>
    <w:rsid w:val="00E64709"/>
    <w:rsid w:val="00EA75E9"/>
    <w:rsid w:val="00EB16A4"/>
    <w:rsid w:val="00EC7A7A"/>
    <w:rsid w:val="00ED5B8D"/>
    <w:rsid w:val="00F11763"/>
    <w:rsid w:val="00F16A45"/>
    <w:rsid w:val="00F27CFB"/>
    <w:rsid w:val="00F51C94"/>
    <w:rsid w:val="00F56009"/>
    <w:rsid w:val="00F60C53"/>
    <w:rsid w:val="00F701D2"/>
    <w:rsid w:val="00F84249"/>
    <w:rsid w:val="00FA2BE8"/>
    <w:rsid w:val="00FB5BCD"/>
    <w:rsid w:val="00FB6620"/>
    <w:rsid w:val="00FC00E1"/>
    <w:rsid w:val="00FD37D2"/>
    <w:rsid w:val="00FE5421"/>
    <w:rsid w:val="00FF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6ED9"/>
  </w:style>
  <w:style w:type="paragraph" w:styleId="Titolo1">
    <w:name w:val="heading 1"/>
    <w:basedOn w:val="Normale"/>
    <w:next w:val="Normale"/>
    <w:qFormat/>
    <w:rsid w:val="00E16ED9"/>
    <w:pPr>
      <w:keepNext/>
      <w:jc w:val="right"/>
      <w:outlineLvl w:val="0"/>
    </w:pPr>
    <w:rPr>
      <w:rFonts w:ascii="English157 BT" w:hAnsi="English157 BT"/>
      <w:sz w:val="24"/>
    </w:rPr>
  </w:style>
  <w:style w:type="paragraph" w:styleId="Titolo7">
    <w:name w:val="heading 7"/>
    <w:basedOn w:val="Normale"/>
    <w:next w:val="Normale"/>
    <w:qFormat/>
    <w:rsid w:val="00E16ED9"/>
    <w:pPr>
      <w:keepNext/>
      <w:jc w:val="center"/>
      <w:outlineLvl w:val="6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16ED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rsid w:val="009020BD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33457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nhideWhenUsed/>
    <w:rsid w:val="00A723E4"/>
    <w:pPr>
      <w:ind w:firstLine="360"/>
      <w:jc w:val="both"/>
    </w:pPr>
    <w:rPr>
      <w:rFonts w:ascii="Arial" w:hAnsi="Arial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723E4"/>
    <w:rPr>
      <w:rFonts w:ascii="Arial" w:hAnsi="Arial"/>
      <w:sz w:val="24"/>
      <w:szCs w:val="24"/>
    </w:rPr>
  </w:style>
  <w:style w:type="character" w:styleId="Collegamentoipertestuale">
    <w:name w:val="Hyperlink"/>
    <w:basedOn w:val="Carpredefinitoparagrafo"/>
    <w:rsid w:val="00D12AED"/>
    <w:rPr>
      <w:color w:val="0000FF" w:themeColor="hyperlink"/>
      <w:u w:val="single"/>
    </w:rPr>
  </w:style>
  <w:style w:type="paragraph" w:customStyle="1" w:styleId="Default">
    <w:name w:val="Default"/>
    <w:rsid w:val="00A302F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35D7C"/>
    <w:pPr>
      <w:ind w:left="720"/>
      <w:contextualSpacing/>
    </w:pPr>
  </w:style>
  <w:style w:type="table" w:styleId="Grigliatabella">
    <w:name w:val="Table Grid"/>
    <w:basedOn w:val="Tabellanormale"/>
    <w:rsid w:val="00D362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ina\Desktop\carta%20intestata%20div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A408A59873AD4AB54F3151634DE9DD" ma:contentTypeVersion="1" ma:contentTypeDescription="Creare un nuovo documento." ma:contentTypeScope="" ma:versionID="2fc6e96398eeb51359edeef2b482a44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5D5407A-BD9B-4870-8ADF-1D3661DCD468}"/>
</file>

<file path=customXml/itemProps2.xml><?xml version="1.0" encoding="utf-8"?>
<ds:datastoreItem xmlns:ds="http://schemas.openxmlformats.org/officeDocument/2006/customXml" ds:itemID="{1A66ACC5-B5E4-4232-98E8-A4D0662FE12A}"/>
</file>

<file path=customXml/itemProps3.xml><?xml version="1.0" encoding="utf-8"?>
<ds:datastoreItem xmlns:ds="http://schemas.openxmlformats.org/officeDocument/2006/customXml" ds:itemID="{3FF2AA23-59AA-4EA0-ADB5-94A93B838257}"/>
</file>

<file path=customXml/itemProps4.xml><?xml version="1.0" encoding="utf-8"?>
<ds:datastoreItem xmlns:ds="http://schemas.openxmlformats.org/officeDocument/2006/customXml" ds:itemID="{BF4D295E-8884-4A0A-8B13-3F8BBBD36840}"/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div2</Template>
  <TotalTime>199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 Lavoro e delle Politiche Sociali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</dc:creator>
  <cp:lastModifiedBy>cfarre</cp:lastModifiedBy>
  <cp:revision>79</cp:revision>
  <cp:lastPrinted>2015-05-06T12:22:00Z</cp:lastPrinted>
  <dcterms:created xsi:type="dcterms:W3CDTF">2015-04-22T15:38:00Z</dcterms:created>
  <dcterms:modified xsi:type="dcterms:W3CDTF">2016-05-03T15:17:00Z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0x01010082A408A59873AD4AB54F3151634DE9DD</vt:lpwstr>
  </property>
</Properties>
</file>